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B9B4" w14:textId="510D860F" w:rsidR="0005419B" w:rsidRDefault="0005419B" w:rsidP="0005419B">
      <w:pPr>
        <w:pStyle w:val="Heading1"/>
      </w:pPr>
      <w:r w:rsidRPr="0005419B">
        <w:t xml:space="preserve">PLANA-GNÌOMHACHAIS </w:t>
      </w:r>
    </w:p>
    <w:p w14:paraId="2213E4DE" w14:textId="77777777" w:rsidR="0005419B" w:rsidRDefault="0005419B" w:rsidP="0005419B">
      <w:pPr>
        <w:pStyle w:val="Heading2"/>
        <w:spacing w:line="240" w:lineRule="auto"/>
      </w:pPr>
      <w:r>
        <w:t>CÒ A BU CHÒIR A LÌONADH</w:t>
      </w:r>
    </w:p>
    <w:p w14:paraId="703FCE25" w14:textId="77777777" w:rsidR="0005419B" w:rsidRDefault="0005419B" w:rsidP="0005419B">
      <w:pPr>
        <w:spacing w:line="240" w:lineRule="auto"/>
        <w:ind w:right="849"/>
      </w:pPr>
      <w:r>
        <w:t xml:space="preserve">Bu </w:t>
      </w:r>
      <w:proofErr w:type="spellStart"/>
      <w:r>
        <w:t>chòir</w:t>
      </w:r>
      <w:proofErr w:type="spellEnd"/>
      <w:r>
        <w:t xml:space="preserve"> gun </w:t>
      </w:r>
      <w:proofErr w:type="spellStart"/>
      <w:r>
        <w:t>lìon</w:t>
      </w:r>
      <w:proofErr w:type="spellEnd"/>
      <w:r>
        <w:t xml:space="preserve"> na </w:t>
      </w:r>
      <w:proofErr w:type="spellStart"/>
      <w:r>
        <w:t>daoine</w:t>
      </w:r>
      <w:proofErr w:type="spellEnd"/>
      <w:r>
        <w:t xml:space="preserve"> </w:t>
      </w:r>
      <w:proofErr w:type="spellStart"/>
      <w:r>
        <w:t>òga</w:t>
      </w:r>
      <w:proofErr w:type="spellEnd"/>
      <w:r>
        <w:t xml:space="preserve"> a </w:t>
      </w:r>
      <w:proofErr w:type="spellStart"/>
      <w:r>
        <w:t>tha</w:t>
      </w:r>
      <w:proofErr w:type="spellEnd"/>
      <w:r>
        <w:t xml:space="preserve"> a’ </w:t>
      </w:r>
      <w:proofErr w:type="spellStart"/>
      <w:r>
        <w:t>stiùireadh</w:t>
      </w:r>
      <w:proofErr w:type="spellEnd"/>
      <w:r>
        <w:t xml:space="preserve"> a’ </w:t>
      </w:r>
      <w:proofErr w:type="spellStart"/>
      <w:r>
        <w:t>ghnìomhachais</w:t>
      </w:r>
      <w:proofErr w:type="spellEnd"/>
      <w:r>
        <w:t xml:space="preserve"> am plana-</w:t>
      </w:r>
      <w:proofErr w:type="spellStart"/>
      <w:r>
        <w:t>gnìomhachais</w:t>
      </w:r>
      <w:proofErr w:type="spellEnd"/>
      <w:r>
        <w:t xml:space="preserve">, le </w:t>
      </w:r>
      <w:proofErr w:type="spellStart"/>
      <w:r>
        <w:t>taic</w:t>
      </w:r>
      <w:proofErr w:type="spellEnd"/>
      <w:r>
        <w:t xml:space="preserve"> an </w:t>
      </w:r>
      <w:proofErr w:type="spellStart"/>
      <w:r>
        <w:t>luchd-teagaisg</w:t>
      </w:r>
      <w:proofErr w:type="spellEnd"/>
      <w:r>
        <w:t>.</w:t>
      </w:r>
    </w:p>
    <w:p w14:paraId="5AD455CE" w14:textId="77777777" w:rsidR="0005419B" w:rsidRDefault="0005419B" w:rsidP="0005419B">
      <w:pPr>
        <w:spacing w:line="240" w:lineRule="auto"/>
      </w:pPr>
      <w:proofErr w:type="spellStart"/>
      <w:r>
        <w:t>Tha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dreach</w:t>
      </w:r>
      <w:proofErr w:type="spellEnd"/>
      <w:r>
        <w:t xml:space="preserve"> plana air a </w:t>
      </w:r>
      <w:proofErr w:type="spellStart"/>
      <w:r>
        <w:t>dhealbhadh</w:t>
      </w:r>
      <w:proofErr w:type="spellEnd"/>
      <w:r>
        <w:t xml:space="preserve"> a </w:t>
      </w:r>
      <w:proofErr w:type="spellStart"/>
      <w:r>
        <w:t>bhith</w:t>
      </w:r>
      <w:proofErr w:type="spellEnd"/>
      <w:r>
        <w:t xml:space="preserve"> </w:t>
      </w:r>
      <w:proofErr w:type="spellStart"/>
      <w:r>
        <w:t>sùbailte</w:t>
      </w:r>
      <w:proofErr w:type="spellEnd"/>
      <w:r>
        <w:t xml:space="preserve"> – </w:t>
      </w:r>
      <w:proofErr w:type="spellStart"/>
      <w:r>
        <w:t>tha</w:t>
      </w:r>
      <w:proofErr w:type="spellEnd"/>
      <w:r>
        <w:t xml:space="preserve"> </w:t>
      </w:r>
      <w:proofErr w:type="spellStart"/>
      <w:r>
        <w:t>stiùireadh</w:t>
      </w:r>
      <w:proofErr w:type="spellEnd"/>
      <w:r>
        <w:t xml:space="preserve"> </w:t>
      </w:r>
      <w:proofErr w:type="spellStart"/>
      <w:r>
        <w:t>gu</w:t>
      </w:r>
      <w:proofErr w:type="spellEnd"/>
      <w:r>
        <w:t xml:space="preserve"> h-</w:t>
      </w:r>
      <w:proofErr w:type="spellStart"/>
      <w:r>
        <w:t>ìosal</w:t>
      </w:r>
      <w:proofErr w:type="spell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05419B" w14:paraId="76548D91" w14:textId="77777777" w:rsidTr="00BE05AB">
        <w:tc>
          <w:tcPr>
            <w:tcW w:w="901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9DA0" w:themeFill="accent2"/>
          </w:tcPr>
          <w:p w14:paraId="1EEC9D20" w14:textId="77777777" w:rsidR="0005419B" w:rsidRPr="00F038DF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h-Aon: Ro-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ràdh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agus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Cùl-fhiosrachadh</w:t>
            </w:r>
            <w:proofErr w:type="spellEnd"/>
          </w:p>
        </w:tc>
      </w:tr>
      <w:tr w:rsidR="0005419B" w14:paraId="065BF2C9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4C7F5AE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r w:rsidRPr="0005419B">
              <w:rPr>
                <w:b/>
                <w:bCs/>
                <w:sz w:val="20"/>
              </w:rPr>
              <w:t xml:space="preserve">Gu </w:t>
            </w:r>
            <w:proofErr w:type="spellStart"/>
            <w:r w:rsidRPr="0005419B">
              <w:rPr>
                <w:b/>
                <w:bCs/>
                <w:sz w:val="20"/>
              </w:rPr>
              <w:t>sgiobalta</w:t>
            </w:r>
            <w:proofErr w:type="spellEnd"/>
            <w:r w:rsidRPr="0005419B">
              <w:rPr>
                <w:b/>
                <w:bCs/>
                <w:sz w:val="20"/>
              </w:rPr>
              <w:t xml:space="preserve">, </w:t>
            </w: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am </w:t>
            </w:r>
            <w:proofErr w:type="spellStart"/>
            <w:r w:rsidRPr="0005419B">
              <w:rPr>
                <w:b/>
                <w:bCs/>
                <w:sz w:val="20"/>
              </w:rPr>
              <w:t>beachd-smuain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agaibh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agus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carson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dh’obraicheadh</w:t>
            </w:r>
            <w:proofErr w:type="spellEnd"/>
            <w:r w:rsidRPr="0005419B">
              <w:rPr>
                <w:b/>
                <w:bCs/>
                <w:sz w:val="20"/>
              </w:rPr>
              <w:t xml:space="preserve"> e?</w:t>
            </w:r>
          </w:p>
        </w:tc>
        <w:tc>
          <w:tcPr>
            <w:tcW w:w="618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E993120" w14:textId="77777777" w:rsidR="0005419B" w:rsidRDefault="0005419B" w:rsidP="0005419B">
            <w:pPr>
              <w:spacing w:line="240" w:lineRule="auto"/>
              <w:rPr>
                <w:sz w:val="20"/>
              </w:rPr>
            </w:pPr>
          </w:p>
          <w:p w14:paraId="4A919266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13724B69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4A67A067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76C65715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2628CD62" w14:textId="0EDCD3BB" w:rsidR="00DA38D9" w:rsidRPr="0005419B" w:rsidRDefault="00DA38D9" w:rsidP="0005419B">
            <w:pPr>
              <w:spacing w:line="240" w:lineRule="auto"/>
              <w:rPr>
                <w:sz w:val="20"/>
              </w:rPr>
            </w:pPr>
          </w:p>
        </w:tc>
      </w:tr>
      <w:tr w:rsidR="0005419B" w14:paraId="41B27173" w14:textId="77777777" w:rsidTr="00BE05AB">
        <w:tc>
          <w:tcPr>
            <w:tcW w:w="901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9DA0" w:themeFill="accent2"/>
          </w:tcPr>
          <w:p w14:paraId="107DB5C1" w14:textId="77777777" w:rsidR="0005419B" w:rsidRPr="00721029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Dhà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Ceannardas</w:t>
            </w:r>
            <w:proofErr w:type="spellEnd"/>
          </w:p>
        </w:tc>
      </w:tr>
      <w:tr w:rsidR="0005419B" w14:paraId="6194F4BD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75B7156D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Cò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stiùireas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iomairt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agus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ciamar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dh’obraicheadh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i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lùib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structar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</w:t>
            </w:r>
            <w:proofErr w:type="spellStart"/>
            <w:r w:rsidRPr="0005419B">
              <w:rPr>
                <w:b/>
                <w:bCs/>
                <w:sz w:val="20"/>
              </w:rPr>
              <w:t>sgoile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18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72B62F0E" w14:textId="77777777" w:rsidR="0005419B" w:rsidRDefault="0005419B" w:rsidP="0005419B">
            <w:pPr>
              <w:spacing w:line="240" w:lineRule="auto"/>
              <w:rPr>
                <w:sz w:val="20"/>
              </w:rPr>
            </w:pPr>
          </w:p>
          <w:p w14:paraId="4CFCE79A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4F150218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7BEE79DD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77A17742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426B2A37" w14:textId="77777777" w:rsidR="00DA38D9" w:rsidRDefault="00DA38D9" w:rsidP="0005419B">
            <w:pPr>
              <w:spacing w:line="240" w:lineRule="auto"/>
              <w:rPr>
                <w:sz w:val="20"/>
              </w:rPr>
            </w:pPr>
          </w:p>
          <w:p w14:paraId="10A69453" w14:textId="79A8F1B4" w:rsidR="00DA38D9" w:rsidRPr="0005419B" w:rsidRDefault="00DA38D9" w:rsidP="0005419B">
            <w:pPr>
              <w:spacing w:line="240" w:lineRule="auto"/>
              <w:rPr>
                <w:sz w:val="20"/>
              </w:rPr>
            </w:pPr>
          </w:p>
        </w:tc>
      </w:tr>
      <w:tr w:rsidR="0005419B" w14:paraId="49E95D3A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A7DE688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</w:t>
            </w:r>
            <w:proofErr w:type="spellStart"/>
            <w:r w:rsidRPr="0005419B">
              <w:rPr>
                <w:b/>
                <w:bCs/>
                <w:sz w:val="20"/>
              </w:rPr>
              <w:t>sgilean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ceannardais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gheibh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no a </w:t>
            </w:r>
            <w:proofErr w:type="spellStart"/>
            <w:r w:rsidRPr="0005419B">
              <w:rPr>
                <w:b/>
                <w:bCs/>
                <w:sz w:val="20"/>
              </w:rPr>
              <w:t>leasaicheas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san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iomairt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18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B01AA27" w14:textId="3207ABA1" w:rsidR="0005419B" w:rsidRPr="0005419B" w:rsidRDefault="0005419B" w:rsidP="0005419B">
            <w:pPr>
              <w:spacing w:line="240" w:lineRule="auto"/>
              <w:rPr>
                <w:sz w:val="20"/>
              </w:rPr>
            </w:pPr>
          </w:p>
        </w:tc>
      </w:tr>
      <w:tr w:rsidR="0005419B" w14:paraId="5CA65DAE" w14:textId="77777777" w:rsidTr="00BE05AB">
        <w:tc>
          <w:tcPr>
            <w:tcW w:w="901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9DA0" w:themeFill="accent2"/>
          </w:tcPr>
          <w:p w14:paraId="18AA69B7" w14:textId="77777777" w:rsidR="0005419B" w:rsidRPr="00011FE3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Trì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Amasan</w:t>
            </w:r>
            <w:proofErr w:type="spellEnd"/>
          </w:p>
        </w:tc>
      </w:tr>
      <w:tr w:rsidR="0005419B" w14:paraId="1D9A5F60" w14:textId="77777777" w:rsidTr="00BE05AB">
        <w:tc>
          <w:tcPr>
            <w:tcW w:w="901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7D91228" w14:textId="6FAAAB7E" w:rsidR="0005419B" w:rsidRPr="00E30E02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</w:t>
            </w:r>
            <w:proofErr w:type="spellStart"/>
            <w:r w:rsidRPr="0005419B">
              <w:rPr>
                <w:b/>
                <w:bCs/>
                <w:sz w:val="20"/>
              </w:rPr>
              <w:t>prìomh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amasan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lùib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h-</w:t>
            </w:r>
            <w:proofErr w:type="spellStart"/>
            <w:r w:rsidRPr="0005419B">
              <w:rPr>
                <w:b/>
                <w:bCs/>
                <w:sz w:val="20"/>
              </w:rPr>
              <w:t>iomairt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</w:tr>
      <w:tr w:rsidR="0005419B" w14:paraId="0B6BD759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649AD5B" w14:textId="77777777" w:rsidR="0005419B" w:rsidRPr="0005419B" w:rsidRDefault="0005419B" w:rsidP="0005419B">
            <w:pPr>
              <w:spacing w:line="276" w:lineRule="auto"/>
              <w:rPr>
                <w:sz w:val="20"/>
                <w:szCs w:val="20"/>
              </w:rPr>
            </w:pPr>
            <w:r w:rsidRPr="0005419B">
              <w:rPr>
                <w:sz w:val="20"/>
                <w:szCs w:val="20"/>
              </w:rPr>
              <w:t>Amas 1</w:t>
            </w:r>
          </w:p>
        </w:tc>
        <w:tc>
          <w:tcPr>
            <w:tcW w:w="6186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138C60D7" w14:textId="0181EA94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13F0CD59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331307F" w14:textId="77777777" w:rsidR="0005419B" w:rsidRPr="0005419B" w:rsidRDefault="0005419B" w:rsidP="0005419B">
            <w:pPr>
              <w:spacing w:line="276" w:lineRule="auto"/>
              <w:rPr>
                <w:sz w:val="20"/>
                <w:szCs w:val="20"/>
              </w:rPr>
            </w:pPr>
            <w:r w:rsidRPr="0005419B">
              <w:rPr>
                <w:sz w:val="20"/>
                <w:szCs w:val="20"/>
              </w:rPr>
              <w:t>Amas 2</w:t>
            </w:r>
          </w:p>
        </w:tc>
        <w:tc>
          <w:tcPr>
            <w:tcW w:w="6186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11E56B2" w14:textId="77777777" w:rsidR="0005419B" w:rsidRDefault="0005419B" w:rsidP="00BF7D0A"/>
        </w:tc>
      </w:tr>
      <w:tr w:rsidR="0005419B" w14:paraId="5AE5D20B" w14:textId="77777777" w:rsidTr="00BE05AB">
        <w:tc>
          <w:tcPr>
            <w:tcW w:w="283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18028B47" w14:textId="77777777" w:rsidR="0005419B" w:rsidRPr="0005419B" w:rsidRDefault="0005419B" w:rsidP="0005419B">
            <w:pPr>
              <w:spacing w:line="276" w:lineRule="auto"/>
              <w:rPr>
                <w:sz w:val="20"/>
                <w:szCs w:val="20"/>
              </w:rPr>
            </w:pPr>
            <w:r w:rsidRPr="0005419B">
              <w:rPr>
                <w:sz w:val="20"/>
                <w:szCs w:val="20"/>
              </w:rPr>
              <w:t>Amas 3</w:t>
            </w:r>
          </w:p>
        </w:tc>
        <w:tc>
          <w:tcPr>
            <w:tcW w:w="6186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4A5E242" w14:textId="77777777" w:rsidR="0005419B" w:rsidRDefault="0005419B" w:rsidP="00BF7D0A"/>
        </w:tc>
      </w:tr>
    </w:tbl>
    <w:p w14:paraId="3DB7E88E" w14:textId="77777777" w:rsidR="0005419B" w:rsidRDefault="0005419B" w:rsidP="0005419B"/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186"/>
      </w:tblGrid>
      <w:tr w:rsidR="0005419B" w14:paraId="5C949B11" w14:textId="77777777" w:rsidTr="00BE05AB">
        <w:tc>
          <w:tcPr>
            <w:tcW w:w="9016" w:type="dxa"/>
            <w:gridSpan w:val="2"/>
            <w:shd w:val="clear" w:color="auto" w:fill="009DA0" w:themeFill="accent2"/>
          </w:tcPr>
          <w:p w14:paraId="53617364" w14:textId="77777777" w:rsidR="0005419B" w:rsidRPr="00FF40F1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Ceithir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Bathar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>/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Seirbheisean</w:t>
            </w:r>
            <w:proofErr w:type="spellEnd"/>
          </w:p>
        </w:tc>
      </w:tr>
      <w:tr w:rsidR="0005419B" w14:paraId="0A2D5D7A" w14:textId="77777777" w:rsidTr="00BE05AB">
        <w:tc>
          <w:tcPr>
            <w:tcW w:w="2830" w:type="dxa"/>
            <w:shd w:val="clear" w:color="auto" w:fill="F2F2F2" w:themeFill="background1" w:themeFillShade="F2"/>
          </w:tcPr>
          <w:p w14:paraId="4C0DCFEA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am </w:t>
            </w:r>
            <w:proofErr w:type="spellStart"/>
            <w:r w:rsidRPr="0005419B">
              <w:rPr>
                <w:b/>
                <w:bCs/>
                <w:sz w:val="20"/>
              </w:rPr>
              <w:t>bathar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tha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a’ </w:t>
            </w:r>
            <w:proofErr w:type="spellStart"/>
            <w:r w:rsidRPr="0005419B">
              <w:rPr>
                <w:b/>
                <w:bCs/>
                <w:sz w:val="20"/>
              </w:rPr>
              <w:t>reic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  <w:p w14:paraId="48EE1DB2" w14:textId="77777777" w:rsidR="0005419B" w:rsidRPr="0005419B" w:rsidRDefault="0005419B" w:rsidP="0005419B">
            <w:pPr>
              <w:spacing w:line="276" w:lineRule="auto"/>
              <w:rPr>
                <w:sz w:val="20"/>
              </w:rPr>
            </w:pPr>
            <w:r w:rsidRPr="0005419B">
              <w:rPr>
                <w:sz w:val="20"/>
              </w:rPr>
              <w:t xml:space="preserve">Mas e </w:t>
            </w:r>
            <w:proofErr w:type="spellStart"/>
            <w:r w:rsidRPr="0005419B">
              <w:rPr>
                <w:sz w:val="20"/>
              </w:rPr>
              <w:t>seirbheis</w:t>
            </w:r>
            <w:proofErr w:type="spellEnd"/>
            <w:r w:rsidRPr="0005419B">
              <w:rPr>
                <w:sz w:val="20"/>
              </w:rPr>
              <w:t xml:space="preserve"> a </w:t>
            </w:r>
            <w:proofErr w:type="spellStart"/>
            <w:r w:rsidRPr="0005419B">
              <w:rPr>
                <w:sz w:val="20"/>
              </w:rPr>
              <w:t>th’ann</w:t>
            </w:r>
            <w:proofErr w:type="spellEnd"/>
            <w:r w:rsidRPr="0005419B">
              <w:rPr>
                <w:sz w:val="20"/>
              </w:rPr>
              <w:t xml:space="preserve">, </w:t>
            </w:r>
            <w:proofErr w:type="spellStart"/>
            <w:r w:rsidRPr="0005419B">
              <w:rPr>
                <w:sz w:val="20"/>
              </w:rPr>
              <w:t>mìnichibh</w:t>
            </w:r>
            <w:proofErr w:type="spellEnd"/>
            <w:r w:rsidRPr="0005419B">
              <w:rPr>
                <w:sz w:val="20"/>
              </w:rPr>
              <w:t xml:space="preserve"> an </w:t>
            </w:r>
            <w:proofErr w:type="spellStart"/>
            <w:r w:rsidRPr="0005419B">
              <w:rPr>
                <w:sz w:val="20"/>
              </w:rPr>
              <w:t>seo</w:t>
            </w:r>
            <w:proofErr w:type="spellEnd"/>
            <w:r w:rsidRPr="0005419B">
              <w:rPr>
                <w:sz w:val="20"/>
              </w:rPr>
              <w:t xml:space="preserve"> </w:t>
            </w:r>
            <w:proofErr w:type="spellStart"/>
            <w:r w:rsidRPr="0005419B">
              <w:rPr>
                <w:sz w:val="20"/>
              </w:rPr>
              <w:t>cho</w:t>
            </w:r>
            <w:proofErr w:type="spellEnd"/>
            <w:r w:rsidRPr="0005419B">
              <w:rPr>
                <w:sz w:val="20"/>
              </w:rPr>
              <w:t xml:space="preserve"> </w:t>
            </w:r>
            <w:proofErr w:type="spellStart"/>
            <w:r w:rsidRPr="0005419B">
              <w:rPr>
                <w:sz w:val="20"/>
              </w:rPr>
              <w:t>soilleir</w:t>
            </w:r>
            <w:proofErr w:type="spellEnd"/>
            <w:r w:rsidRPr="0005419B">
              <w:rPr>
                <w:sz w:val="20"/>
              </w:rPr>
              <w:t xml:space="preserve"> ‘s a </w:t>
            </w:r>
            <w:proofErr w:type="spellStart"/>
            <w:r w:rsidRPr="0005419B">
              <w:rPr>
                <w:sz w:val="20"/>
              </w:rPr>
              <w:t>ghabhas</w:t>
            </w:r>
            <w:proofErr w:type="spellEnd"/>
            <w:r w:rsidRPr="0005419B">
              <w:rPr>
                <w:sz w:val="20"/>
              </w:rPr>
              <w:t>.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71F61FC3" w14:textId="7010CF28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</w:tbl>
    <w:p w14:paraId="0967B883" w14:textId="77777777" w:rsidR="0005419B" w:rsidRDefault="0005419B" w:rsidP="0005419B"/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689"/>
        <w:gridCol w:w="6327"/>
      </w:tblGrid>
      <w:tr w:rsidR="0005419B" w14:paraId="7FB0D6F9" w14:textId="77777777" w:rsidTr="00BE05AB">
        <w:tc>
          <w:tcPr>
            <w:tcW w:w="9016" w:type="dxa"/>
            <w:gridSpan w:val="2"/>
            <w:shd w:val="clear" w:color="auto" w:fill="009DA0" w:themeFill="accent2"/>
          </w:tcPr>
          <w:p w14:paraId="6B1E2CFD" w14:textId="77777777" w:rsidR="0005419B" w:rsidRPr="00360A4B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lastRenderedPageBreak/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Còig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Sgrùdadh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na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margaid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agaibh</w:t>
            </w:r>
            <w:proofErr w:type="spellEnd"/>
          </w:p>
        </w:tc>
      </w:tr>
      <w:tr w:rsidR="0005419B" w14:paraId="626162F8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3E341268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Ciamar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tha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fios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agaibh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gu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bheil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feum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ann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6EB2F4AC" w14:textId="116BC7F1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38C98C27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4D1EA0EE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Cò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luchd-ceannaich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agaibh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2B10A653" w14:textId="6EE21548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161C2387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27129161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Cò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th’ann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co-</w:t>
            </w:r>
            <w:proofErr w:type="spellStart"/>
            <w:r w:rsidRPr="0005419B">
              <w:rPr>
                <w:b/>
                <w:bCs/>
                <w:sz w:val="20"/>
              </w:rPr>
              <w:t>fharpais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leibh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0E600E95" w14:textId="725755DA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6B28A7A5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508BAAC3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</w:t>
            </w:r>
            <w:proofErr w:type="spellStart"/>
            <w:r w:rsidRPr="0005419B">
              <w:rPr>
                <w:b/>
                <w:bCs/>
                <w:sz w:val="20"/>
              </w:rPr>
              <w:t>prìsean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bhios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agaibh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1922E7F0" w14:textId="1B857F36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0D93E854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11B44D65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ìomhaigh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tha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a’ </w:t>
            </w:r>
            <w:proofErr w:type="spellStart"/>
            <w:r w:rsidRPr="0005419B">
              <w:rPr>
                <w:b/>
                <w:bCs/>
                <w:sz w:val="20"/>
              </w:rPr>
              <w:t>feuchainn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ri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reic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35EFD03A" w14:textId="77777777" w:rsidR="0005419B" w:rsidRDefault="0005419B" w:rsidP="0005419B">
            <w:pPr>
              <w:spacing w:line="276" w:lineRule="auto"/>
              <w:rPr>
                <w:sz w:val="20"/>
              </w:rPr>
            </w:pPr>
          </w:p>
          <w:p w14:paraId="73016811" w14:textId="77777777" w:rsidR="00E30E02" w:rsidRDefault="00E30E02" w:rsidP="0005419B">
            <w:pPr>
              <w:spacing w:line="276" w:lineRule="auto"/>
              <w:rPr>
                <w:sz w:val="20"/>
              </w:rPr>
            </w:pPr>
          </w:p>
          <w:p w14:paraId="286F6CD3" w14:textId="77777777" w:rsidR="00E30E02" w:rsidRDefault="00E30E02" w:rsidP="0005419B">
            <w:pPr>
              <w:spacing w:line="276" w:lineRule="auto"/>
              <w:rPr>
                <w:sz w:val="20"/>
              </w:rPr>
            </w:pPr>
          </w:p>
          <w:p w14:paraId="4D09D742" w14:textId="6B6E0D8F" w:rsidR="00E30E02" w:rsidRPr="0005419B" w:rsidRDefault="00E30E02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466B99A8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7E44A0D3" w14:textId="77777777" w:rsidR="0005419B" w:rsidRPr="0005419B" w:rsidRDefault="0005419B" w:rsidP="0005419B">
            <w:pPr>
              <w:pStyle w:val="ListParagraph"/>
              <w:widowControl/>
              <w:numPr>
                <w:ilvl w:val="0"/>
                <w:numId w:val="26"/>
              </w:num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 </w:t>
            </w:r>
            <w:proofErr w:type="spellStart"/>
            <w:r w:rsidRPr="0005419B">
              <w:rPr>
                <w:b/>
                <w:bCs/>
                <w:sz w:val="20"/>
              </w:rPr>
              <w:t>dòighean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chleachdas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sibh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airson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am </w:t>
            </w:r>
            <w:proofErr w:type="spellStart"/>
            <w:r w:rsidRPr="0005419B">
              <w:rPr>
                <w:b/>
                <w:bCs/>
                <w:sz w:val="20"/>
              </w:rPr>
              <w:t>bathar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reic</w:t>
            </w:r>
            <w:proofErr w:type="spellEnd"/>
            <w:r w:rsidRPr="0005419B">
              <w:rPr>
                <w:b/>
                <w:bCs/>
                <w:sz w:val="20"/>
              </w:rPr>
              <w:t xml:space="preserve"> is a </w:t>
            </w:r>
            <w:proofErr w:type="spellStart"/>
            <w:r w:rsidRPr="0005419B">
              <w:rPr>
                <w:b/>
                <w:bCs/>
                <w:sz w:val="20"/>
              </w:rPr>
              <w:t>shanasachadh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327" w:type="dxa"/>
            <w:shd w:val="clear" w:color="auto" w:fill="F2F2F2" w:themeFill="background1" w:themeFillShade="F2"/>
          </w:tcPr>
          <w:p w14:paraId="29DAB557" w14:textId="1856F70D" w:rsidR="0005419B" w:rsidRPr="0005419B" w:rsidRDefault="0005419B" w:rsidP="0005419B">
            <w:pPr>
              <w:spacing w:line="276" w:lineRule="auto"/>
              <w:rPr>
                <w:sz w:val="20"/>
              </w:rPr>
            </w:pPr>
          </w:p>
        </w:tc>
      </w:tr>
    </w:tbl>
    <w:p w14:paraId="28F28DB6" w14:textId="77777777" w:rsidR="0005419B" w:rsidRDefault="0005419B" w:rsidP="0005419B"/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689"/>
        <w:gridCol w:w="6327"/>
      </w:tblGrid>
      <w:tr w:rsidR="0005419B" w14:paraId="55C964A1" w14:textId="77777777" w:rsidTr="00BE05AB">
        <w:tc>
          <w:tcPr>
            <w:tcW w:w="9016" w:type="dxa"/>
            <w:gridSpan w:val="2"/>
            <w:shd w:val="clear" w:color="auto" w:fill="009DA0" w:themeFill="accent2"/>
          </w:tcPr>
          <w:p w14:paraId="7C33441F" w14:textId="77777777" w:rsidR="0005419B" w:rsidRPr="00F863DD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Sia: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Buaidhean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Sòisealta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,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Àrainneachdail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is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Eaconamach</w:t>
            </w:r>
            <w:proofErr w:type="spellEnd"/>
          </w:p>
        </w:tc>
      </w:tr>
      <w:tr w:rsidR="0005419B" w14:paraId="0D80A124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2A2648A2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Sòisealta</w:t>
            </w:r>
            <w:proofErr w:type="spellEnd"/>
          </w:p>
        </w:tc>
        <w:tc>
          <w:tcPr>
            <w:tcW w:w="6327" w:type="dxa"/>
            <w:shd w:val="clear" w:color="auto" w:fill="F2F2F2" w:themeFill="background1" w:themeFillShade="F2"/>
          </w:tcPr>
          <w:p w14:paraId="555E3AD4" w14:textId="77777777" w:rsidR="0005419B" w:rsidRDefault="0005419B" w:rsidP="0005419B">
            <w:pPr>
              <w:spacing w:line="276" w:lineRule="auto"/>
              <w:rPr>
                <w:sz w:val="20"/>
              </w:rPr>
            </w:pPr>
          </w:p>
          <w:p w14:paraId="19BD4805" w14:textId="366F28DE" w:rsidR="00E32C53" w:rsidRPr="0005419B" w:rsidRDefault="00E32C53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17144BE2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1AB293D5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Àrainneachdail</w:t>
            </w:r>
            <w:proofErr w:type="spellEnd"/>
          </w:p>
        </w:tc>
        <w:tc>
          <w:tcPr>
            <w:tcW w:w="6327" w:type="dxa"/>
            <w:shd w:val="clear" w:color="auto" w:fill="F2F2F2" w:themeFill="background1" w:themeFillShade="F2"/>
          </w:tcPr>
          <w:p w14:paraId="79A15C56" w14:textId="77777777" w:rsidR="0005419B" w:rsidRDefault="0005419B" w:rsidP="0005419B">
            <w:pPr>
              <w:spacing w:line="276" w:lineRule="auto"/>
              <w:rPr>
                <w:sz w:val="20"/>
              </w:rPr>
            </w:pPr>
          </w:p>
          <w:p w14:paraId="0FAF3BEC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50C299F9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28698280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4FDE1D3B" w14:textId="617FAFED" w:rsidR="00E32C53" w:rsidRPr="0005419B" w:rsidRDefault="00E32C53" w:rsidP="0005419B">
            <w:pPr>
              <w:spacing w:line="276" w:lineRule="auto"/>
              <w:rPr>
                <w:sz w:val="20"/>
              </w:rPr>
            </w:pPr>
          </w:p>
        </w:tc>
      </w:tr>
      <w:tr w:rsidR="0005419B" w14:paraId="6DD8AE9E" w14:textId="77777777" w:rsidTr="00BE05AB">
        <w:tc>
          <w:tcPr>
            <w:tcW w:w="2689" w:type="dxa"/>
            <w:shd w:val="clear" w:color="auto" w:fill="F2F2F2" w:themeFill="background1" w:themeFillShade="F2"/>
          </w:tcPr>
          <w:p w14:paraId="00AFE2B7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Eaconamach</w:t>
            </w:r>
            <w:proofErr w:type="spellEnd"/>
          </w:p>
        </w:tc>
        <w:tc>
          <w:tcPr>
            <w:tcW w:w="6327" w:type="dxa"/>
            <w:shd w:val="clear" w:color="auto" w:fill="F2F2F2" w:themeFill="background1" w:themeFillShade="F2"/>
          </w:tcPr>
          <w:p w14:paraId="51B89811" w14:textId="77777777" w:rsidR="0005419B" w:rsidRDefault="0005419B" w:rsidP="0005419B">
            <w:pPr>
              <w:spacing w:line="276" w:lineRule="auto"/>
              <w:rPr>
                <w:sz w:val="20"/>
              </w:rPr>
            </w:pPr>
          </w:p>
          <w:p w14:paraId="124A18A1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680B45EA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1B9C0623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74793231" w14:textId="77777777" w:rsidR="00E32C53" w:rsidRDefault="00E32C53" w:rsidP="0005419B">
            <w:pPr>
              <w:spacing w:line="276" w:lineRule="auto"/>
              <w:rPr>
                <w:sz w:val="20"/>
              </w:rPr>
            </w:pPr>
          </w:p>
          <w:p w14:paraId="76993023" w14:textId="7A8D0AC9" w:rsidR="00E32C53" w:rsidRPr="0005419B" w:rsidRDefault="00E32C53" w:rsidP="0005419B">
            <w:pPr>
              <w:spacing w:line="276" w:lineRule="auto"/>
              <w:rPr>
                <w:sz w:val="20"/>
              </w:rPr>
            </w:pPr>
          </w:p>
        </w:tc>
      </w:tr>
    </w:tbl>
    <w:p w14:paraId="2CAFCB2D" w14:textId="77777777" w:rsidR="0005419B" w:rsidRDefault="0005419B">
      <w:r>
        <w:br w:type="page"/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186"/>
      </w:tblGrid>
      <w:tr w:rsidR="0005419B" w14:paraId="2B34FA4E" w14:textId="77777777" w:rsidTr="00BE05AB">
        <w:tc>
          <w:tcPr>
            <w:tcW w:w="9016" w:type="dxa"/>
            <w:gridSpan w:val="2"/>
            <w:shd w:val="clear" w:color="auto" w:fill="009DA0" w:themeFill="accent2"/>
          </w:tcPr>
          <w:p w14:paraId="6F1246DA" w14:textId="77777777" w:rsidR="0005419B" w:rsidRPr="00571955" w:rsidRDefault="0005419B" w:rsidP="0005419B">
            <w:pPr>
              <w:spacing w:line="276" w:lineRule="auto"/>
              <w:rPr>
                <w:b/>
                <w:bCs/>
              </w:rPr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lastRenderedPageBreak/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Seachd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Gnothaichean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an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lùib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05419B">
              <w:rPr>
                <w:b/>
                <w:bCs/>
                <w:color w:val="FFFFFF" w:themeColor="background1"/>
              </w:rPr>
              <w:t>tòiseachaidh</w:t>
            </w:r>
            <w:proofErr w:type="spellEnd"/>
          </w:p>
        </w:tc>
      </w:tr>
      <w:tr w:rsidR="0005419B" w14:paraId="086A6673" w14:textId="77777777" w:rsidTr="00BE05AB">
        <w:trPr>
          <w:trHeight w:val="1106"/>
        </w:trPr>
        <w:tc>
          <w:tcPr>
            <w:tcW w:w="2830" w:type="dxa"/>
            <w:shd w:val="clear" w:color="auto" w:fill="F2F2F2" w:themeFill="background1" w:themeFillShade="F2"/>
          </w:tcPr>
          <w:p w14:paraId="2A734566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r w:rsidRPr="0005419B">
              <w:rPr>
                <w:b/>
                <w:bCs/>
                <w:sz w:val="20"/>
              </w:rPr>
              <w:t xml:space="preserve">Cuin a </w:t>
            </w:r>
            <w:proofErr w:type="spellStart"/>
            <w:r w:rsidRPr="0005419B">
              <w:rPr>
                <w:b/>
                <w:bCs/>
                <w:sz w:val="20"/>
              </w:rPr>
              <w:t>thòisich</w:t>
            </w:r>
            <w:proofErr w:type="spellEnd"/>
            <w:r w:rsidRPr="0005419B">
              <w:rPr>
                <w:b/>
                <w:bCs/>
                <w:sz w:val="20"/>
              </w:rPr>
              <w:t xml:space="preserve"> an </w:t>
            </w:r>
            <w:proofErr w:type="spellStart"/>
            <w:r w:rsidRPr="0005419B">
              <w:rPr>
                <w:b/>
                <w:bCs/>
                <w:sz w:val="20"/>
              </w:rPr>
              <w:t>iomairt</w:t>
            </w:r>
            <w:proofErr w:type="spellEnd"/>
            <w:r w:rsidRPr="0005419B">
              <w:rPr>
                <w:b/>
                <w:bCs/>
                <w:sz w:val="20"/>
              </w:rPr>
              <w:t xml:space="preserve">? No </w:t>
            </w:r>
            <w:proofErr w:type="spellStart"/>
            <w:r w:rsidRPr="0005419B">
              <w:rPr>
                <w:b/>
                <w:bCs/>
                <w:sz w:val="20"/>
              </w:rPr>
              <w:t>cuin</w:t>
            </w:r>
            <w:proofErr w:type="spellEnd"/>
            <w:r w:rsidRPr="0005419B">
              <w:rPr>
                <w:b/>
                <w:bCs/>
                <w:sz w:val="20"/>
              </w:rPr>
              <w:t xml:space="preserve"> a </w:t>
            </w:r>
            <w:proofErr w:type="spellStart"/>
            <w:r w:rsidRPr="0005419B">
              <w:rPr>
                <w:b/>
                <w:bCs/>
                <w:sz w:val="20"/>
              </w:rPr>
              <w:t>thòisicheas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i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233A2356" w14:textId="77777777" w:rsidR="0005419B" w:rsidRDefault="0005419B" w:rsidP="00BF7D0A"/>
        </w:tc>
      </w:tr>
      <w:tr w:rsidR="0005419B" w14:paraId="7BFFE32E" w14:textId="77777777" w:rsidTr="00BE05AB">
        <w:trPr>
          <w:trHeight w:val="1106"/>
        </w:trPr>
        <w:tc>
          <w:tcPr>
            <w:tcW w:w="2830" w:type="dxa"/>
            <w:shd w:val="clear" w:color="auto" w:fill="F2F2F2" w:themeFill="background1" w:themeFillShade="F2"/>
          </w:tcPr>
          <w:p w14:paraId="74E8F2D6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Àireamh</w:t>
            </w:r>
            <w:proofErr w:type="spellEnd"/>
            <w:r w:rsidRPr="0005419B">
              <w:rPr>
                <w:b/>
                <w:bCs/>
                <w:sz w:val="20"/>
              </w:rPr>
              <w:t xml:space="preserve"> is </w:t>
            </w:r>
            <w:proofErr w:type="spellStart"/>
            <w:r w:rsidRPr="0005419B">
              <w:rPr>
                <w:b/>
                <w:bCs/>
                <w:sz w:val="20"/>
              </w:rPr>
              <w:t>buidheann</w:t>
            </w:r>
            <w:proofErr w:type="spellEnd"/>
            <w:r w:rsidRPr="0005419B">
              <w:rPr>
                <w:b/>
                <w:bCs/>
                <w:sz w:val="20"/>
              </w:rPr>
              <w:t xml:space="preserve"> – </w:t>
            </w:r>
            <w:proofErr w:type="spellStart"/>
            <w:r w:rsidRPr="0005419B">
              <w:rPr>
                <w:b/>
                <w:bCs/>
                <w:sz w:val="20"/>
              </w:rPr>
              <w:t>aois</w:t>
            </w:r>
            <w:proofErr w:type="spellEnd"/>
            <w:r w:rsidRPr="0005419B">
              <w:rPr>
                <w:b/>
                <w:bCs/>
                <w:sz w:val="20"/>
              </w:rPr>
              <w:t xml:space="preserve"> nan </w:t>
            </w:r>
            <w:proofErr w:type="spellStart"/>
            <w:r w:rsidRPr="0005419B">
              <w:rPr>
                <w:b/>
                <w:bCs/>
                <w:sz w:val="20"/>
              </w:rPr>
              <w:t>sgoilearan</w:t>
            </w:r>
            <w:proofErr w:type="spellEnd"/>
          </w:p>
        </w:tc>
        <w:tc>
          <w:tcPr>
            <w:tcW w:w="6186" w:type="dxa"/>
            <w:shd w:val="clear" w:color="auto" w:fill="F2F2F2" w:themeFill="background1" w:themeFillShade="F2"/>
          </w:tcPr>
          <w:p w14:paraId="27B8EA43" w14:textId="77777777" w:rsidR="0005419B" w:rsidRDefault="0005419B" w:rsidP="00BF7D0A"/>
        </w:tc>
      </w:tr>
      <w:tr w:rsidR="0005419B" w14:paraId="0A03E222" w14:textId="77777777" w:rsidTr="00BE05AB">
        <w:trPr>
          <w:trHeight w:val="1106"/>
        </w:trPr>
        <w:tc>
          <w:tcPr>
            <w:tcW w:w="2830" w:type="dxa"/>
            <w:shd w:val="clear" w:color="auto" w:fill="F2F2F2" w:themeFill="background1" w:themeFillShade="F2"/>
          </w:tcPr>
          <w:p w14:paraId="22BB498F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Càit</w:t>
            </w:r>
            <w:proofErr w:type="spellEnd"/>
            <w:r w:rsidRPr="0005419B">
              <w:rPr>
                <w:b/>
                <w:bCs/>
                <w:sz w:val="20"/>
              </w:rPr>
              <w:t xml:space="preserve"> am </w:t>
            </w:r>
            <w:proofErr w:type="spellStart"/>
            <w:r w:rsidRPr="0005419B">
              <w:rPr>
                <w:b/>
                <w:bCs/>
                <w:sz w:val="20"/>
              </w:rPr>
              <w:t>bithear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ga </w:t>
            </w:r>
            <w:proofErr w:type="spellStart"/>
            <w:r w:rsidRPr="0005419B">
              <w:rPr>
                <w:b/>
                <w:bCs/>
                <w:sz w:val="20"/>
              </w:rPr>
              <w:t>lìbhrigeadh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0601B185" w14:textId="77777777" w:rsidR="0005419B" w:rsidRDefault="0005419B" w:rsidP="00BF7D0A"/>
        </w:tc>
      </w:tr>
      <w:tr w:rsidR="0005419B" w14:paraId="42BF8B4C" w14:textId="77777777" w:rsidTr="00BE05AB">
        <w:trPr>
          <w:trHeight w:val="1106"/>
        </w:trPr>
        <w:tc>
          <w:tcPr>
            <w:tcW w:w="2830" w:type="dxa"/>
            <w:shd w:val="clear" w:color="auto" w:fill="F2F2F2" w:themeFill="background1" w:themeFillShade="F2"/>
          </w:tcPr>
          <w:p w14:paraId="5206E946" w14:textId="77777777" w:rsidR="0005419B" w:rsidRPr="0005419B" w:rsidRDefault="0005419B" w:rsidP="0005419B">
            <w:pPr>
              <w:spacing w:line="276" w:lineRule="auto"/>
              <w:rPr>
                <w:b/>
                <w:bCs/>
                <w:sz w:val="20"/>
              </w:rPr>
            </w:pPr>
            <w:proofErr w:type="spellStart"/>
            <w:r w:rsidRPr="0005419B">
              <w:rPr>
                <w:b/>
                <w:bCs/>
                <w:sz w:val="20"/>
              </w:rPr>
              <w:t>Dè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ch</w:t>
            </w:r>
            <w:proofErr w:type="spellEnd"/>
            <w:r w:rsidRPr="0005419B">
              <w:rPr>
                <w:b/>
                <w:bCs/>
                <w:sz w:val="20"/>
              </w:rPr>
              <w:t xml:space="preserve"> </w:t>
            </w:r>
            <w:proofErr w:type="spellStart"/>
            <w:r w:rsidRPr="0005419B">
              <w:rPr>
                <w:b/>
                <w:bCs/>
                <w:sz w:val="20"/>
              </w:rPr>
              <w:t>tric</w:t>
            </w:r>
            <w:proofErr w:type="spellEnd"/>
            <w:r w:rsidRPr="0005419B">
              <w:rPr>
                <w:b/>
                <w:bCs/>
                <w:sz w:val="20"/>
              </w:rPr>
              <w:t xml:space="preserve"> ‘s a </w:t>
            </w:r>
            <w:proofErr w:type="spellStart"/>
            <w:r w:rsidRPr="0005419B">
              <w:rPr>
                <w:b/>
                <w:bCs/>
                <w:sz w:val="20"/>
              </w:rPr>
              <w:t>bhithear</w:t>
            </w:r>
            <w:proofErr w:type="spellEnd"/>
            <w:r w:rsidRPr="0005419B">
              <w:rPr>
                <w:b/>
                <w:bCs/>
                <w:sz w:val="20"/>
              </w:rPr>
              <w:t xml:space="preserve"> ga </w:t>
            </w:r>
            <w:proofErr w:type="spellStart"/>
            <w:r w:rsidRPr="0005419B">
              <w:rPr>
                <w:b/>
                <w:bCs/>
                <w:sz w:val="20"/>
              </w:rPr>
              <w:t>lìbhrigeadh</w:t>
            </w:r>
            <w:proofErr w:type="spellEnd"/>
            <w:r w:rsidRPr="0005419B">
              <w:rPr>
                <w:b/>
                <w:bCs/>
                <w:sz w:val="20"/>
              </w:rPr>
              <w:t>?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6E3001BC" w14:textId="77777777" w:rsidR="0005419B" w:rsidRDefault="0005419B" w:rsidP="00BF7D0A"/>
        </w:tc>
      </w:tr>
    </w:tbl>
    <w:p w14:paraId="494FC225" w14:textId="77777777" w:rsidR="0005419B" w:rsidRDefault="0005419B" w:rsidP="0005419B"/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186"/>
      </w:tblGrid>
      <w:tr w:rsidR="0005419B" w14:paraId="5944D9DB" w14:textId="77777777" w:rsidTr="00BE05AB">
        <w:tc>
          <w:tcPr>
            <w:tcW w:w="9016" w:type="dxa"/>
            <w:gridSpan w:val="2"/>
            <w:shd w:val="clear" w:color="auto" w:fill="009DA0" w:themeFill="accent2"/>
            <w:vAlign w:val="center"/>
          </w:tcPr>
          <w:p w14:paraId="13D7CFA0" w14:textId="77777777" w:rsidR="0005419B" w:rsidRDefault="0005419B" w:rsidP="0005419B">
            <w:pPr>
              <w:spacing w:line="276" w:lineRule="auto"/>
            </w:pPr>
            <w:proofErr w:type="spellStart"/>
            <w:r w:rsidRPr="0005419B">
              <w:rPr>
                <w:b/>
                <w:bCs/>
                <w:color w:val="FFFFFF" w:themeColor="background1"/>
              </w:rPr>
              <w:t>Roinn</w:t>
            </w:r>
            <w:proofErr w:type="spellEnd"/>
            <w:r w:rsidRPr="0005419B">
              <w:rPr>
                <w:b/>
                <w:bCs/>
                <w:color w:val="FFFFFF" w:themeColor="background1"/>
              </w:rPr>
              <w:t xml:space="preserve"> a </w:t>
            </w:r>
            <w:r>
              <w:rPr>
                <w:b/>
                <w:bCs/>
                <w:color w:val="FFFFFF" w:themeColor="background1"/>
              </w:rPr>
              <w:t>h-</w:t>
            </w:r>
            <w:proofErr w:type="spellStart"/>
            <w:r>
              <w:rPr>
                <w:b/>
                <w:bCs/>
                <w:color w:val="FFFFFF" w:themeColor="background1"/>
              </w:rPr>
              <w:t>Ochd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: </w:t>
            </w:r>
            <w:proofErr w:type="spellStart"/>
            <w:r>
              <w:rPr>
                <w:b/>
                <w:bCs/>
                <w:color w:val="FFFFFF" w:themeColor="background1"/>
              </w:rPr>
              <w:t>lonmhas</w:t>
            </w:r>
            <w:proofErr w:type="spellEnd"/>
          </w:p>
        </w:tc>
      </w:tr>
      <w:tr w:rsidR="0005419B" w14:paraId="33A1EB37" w14:textId="77777777" w:rsidTr="00BE05AB">
        <w:tc>
          <w:tcPr>
            <w:tcW w:w="2830" w:type="dxa"/>
            <w:shd w:val="clear" w:color="auto" w:fill="F2F2F2" w:themeFill="background1" w:themeFillShade="F2"/>
          </w:tcPr>
          <w:p w14:paraId="41669142" w14:textId="77777777" w:rsidR="0005419B" w:rsidRPr="002B1207" w:rsidRDefault="0005419B" w:rsidP="00BF7D0A">
            <w:pPr>
              <w:rPr>
                <w:b/>
                <w:bCs/>
                <w:sz w:val="20"/>
              </w:rPr>
            </w:pPr>
            <w:r w:rsidRPr="002B1207">
              <w:rPr>
                <w:b/>
                <w:bCs/>
                <w:sz w:val="20"/>
              </w:rPr>
              <w:t>TEACHD A-STEACH:</w:t>
            </w:r>
          </w:p>
          <w:p w14:paraId="16DF5DA2" w14:textId="77777777" w:rsidR="0005419B" w:rsidRPr="002B1207" w:rsidRDefault="0005419B" w:rsidP="00BF7D0A">
            <w:pPr>
              <w:rPr>
                <w:sz w:val="20"/>
              </w:rPr>
            </w:pPr>
            <w:proofErr w:type="spellStart"/>
            <w:r w:rsidRPr="002B1207">
              <w:rPr>
                <w:sz w:val="20"/>
              </w:rPr>
              <w:t>Càit</w:t>
            </w:r>
            <w:proofErr w:type="spellEnd"/>
            <w:r w:rsidRPr="002B1207">
              <w:rPr>
                <w:sz w:val="20"/>
              </w:rPr>
              <w:t xml:space="preserve"> an </w:t>
            </w:r>
            <w:proofErr w:type="spellStart"/>
            <w:r w:rsidRPr="002B1207">
              <w:rPr>
                <w:sz w:val="20"/>
              </w:rPr>
              <w:t>lorg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sibh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airgead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airson</w:t>
            </w:r>
            <w:proofErr w:type="spellEnd"/>
            <w:r w:rsidRPr="002B1207">
              <w:rPr>
                <w:sz w:val="20"/>
              </w:rPr>
              <w:t xml:space="preserve"> a cur air chois?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1217BC5D" w14:textId="688774AA" w:rsidR="0005419B" w:rsidRPr="002B1207" w:rsidRDefault="0005419B" w:rsidP="00BF7D0A">
            <w:pPr>
              <w:rPr>
                <w:sz w:val="20"/>
              </w:rPr>
            </w:pPr>
          </w:p>
        </w:tc>
      </w:tr>
      <w:tr w:rsidR="0005419B" w14:paraId="5ABF2B9F" w14:textId="77777777" w:rsidTr="00BE05AB">
        <w:tc>
          <w:tcPr>
            <w:tcW w:w="2830" w:type="dxa"/>
            <w:shd w:val="clear" w:color="auto" w:fill="F2F2F2" w:themeFill="background1" w:themeFillShade="F2"/>
          </w:tcPr>
          <w:p w14:paraId="65C975FE" w14:textId="77777777" w:rsidR="0005419B" w:rsidRPr="002B1207" w:rsidRDefault="0005419B" w:rsidP="00BF7D0A">
            <w:pPr>
              <w:rPr>
                <w:b/>
                <w:bCs/>
                <w:sz w:val="20"/>
              </w:rPr>
            </w:pPr>
            <w:r w:rsidRPr="002B1207">
              <w:rPr>
                <w:b/>
                <w:bCs/>
                <w:sz w:val="20"/>
              </w:rPr>
              <w:t>COSGAISEAN:</w:t>
            </w:r>
          </w:p>
          <w:p w14:paraId="7CC08961" w14:textId="77777777" w:rsidR="0005419B" w:rsidRPr="002B1207" w:rsidRDefault="0005419B" w:rsidP="00BF7D0A">
            <w:pPr>
              <w:rPr>
                <w:sz w:val="20"/>
              </w:rPr>
            </w:pPr>
            <w:proofErr w:type="spellStart"/>
            <w:r w:rsidRPr="002B1207">
              <w:rPr>
                <w:sz w:val="20"/>
              </w:rPr>
              <w:t>Dè</w:t>
            </w:r>
            <w:proofErr w:type="spellEnd"/>
            <w:r w:rsidRPr="002B1207">
              <w:rPr>
                <w:sz w:val="20"/>
              </w:rPr>
              <w:t xml:space="preserve"> na </w:t>
            </w:r>
            <w:proofErr w:type="spellStart"/>
            <w:r w:rsidRPr="002B1207">
              <w:rPr>
                <w:sz w:val="20"/>
              </w:rPr>
              <w:t>cosgaisean</w:t>
            </w:r>
            <w:proofErr w:type="spellEnd"/>
            <w:r w:rsidRPr="002B1207">
              <w:rPr>
                <w:sz w:val="20"/>
              </w:rPr>
              <w:t xml:space="preserve"> an </w:t>
            </w:r>
            <w:proofErr w:type="spellStart"/>
            <w:r w:rsidRPr="002B1207">
              <w:rPr>
                <w:sz w:val="20"/>
              </w:rPr>
              <w:t>lùib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lìbhrigheadh</w:t>
            </w:r>
            <w:proofErr w:type="spellEnd"/>
            <w:r w:rsidRPr="002B1207">
              <w:rPr>
                <w:sz w:val="20"/>
              </w:rPr>
              <w:t xml:space="preserve"> na h-</w:t>
            </w:r>
            <w:proofErr w:type="spellStart"/>
            <w:r w:rsidRPr="002B1207">
              <w:rPr>
                <w:sz w:val="20"/>
              </w:rPr>
              <w:t>iomairt</w:t>
            </w:r>
            <w:proofErr w:type="spellEnd"/>
            <w:r w:rsidRPr="002B1207">
              <w:rPr>
                <w:sz w:val="20"/>
              </w:rPr>
              <w:t>?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016354F7" w14:textId="2F938922" w:rsidR="0005419B" w:rsidRPr="002B1207" w:rsidRDefault="0005419B" w:rsidP="00BF7D0A">
            <w:pPr>
              <w:rPr>
                <w:sz w:val="20"/>
              </w:rPr>
            </w:pPr>
          </w:p>
        </w:tc>
      </w:tr>
      <w:tr w:rsidR="0005419B" w14:paraId="1E906DD3" w14:textId="77777777" w:rsidTr="00BE05AB">
        <w:tc>
          <w:tcPr>
            <w:tcW w:w="2830" w:type="dxa"/>
            <w:shd w:val="clear" w:color="auto" w:fill="F2F2F2" w:themeFill="background1" w:themeFillShade="F2"/>
          </w:tcPr>
          <w:p w14:paraId="72F94CD3" w14:textId="77777777" w:rsidR="0005419B" w:rsidRPr="00E32C53" w:rsidRDefault="0005419B" w:rsidP="00BF7D0A">
            <w:pPr>
              <w:rPr>
                <w:sz w:val="20"/>
              </w:rPr>
            </w:pPr>
            <w:proofErr w:type="spellStart"/>
            <w:r w:rsidRPr="00E32C53">
              <w:rPr>
                <w:sz w:val="20"/>
              </w:rPr>
              <w:t>Mìnichibh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ciamar</w:t>
            </w:r>
            <w:proofErr w:type="spellEnd"/>
            <w:r w:rsidRPr="00E32C53">
              <w:rPr>
                <w:sz w:val="20"/>
              </w:rPr>
              <w:t xml:space="preserve"> a </w:t>
            </w:r>
            <w:proofErr w:type="spellStart"/>
            <w:r w:rsidRPr="00E32C53">
              <w:rPr>
                <w:sz w:val="20"/>
              </w:rPr>
              <w:t>nì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sibh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prothaid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agus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dè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nì</w:t>
            </w:r>
            <w:proofErr w:type="spellEnd"/>
            <w:r w:rsidRPr="00E32C53">
              <w:rPr>
                <w:sz w:val="20"/>
              </w:rPr>
              <w:t xml:space="preserve"> </w:t>
            </w:r>
            <w:proofErr w:type="spellStart"/>
            <w:r w:rsidRPr="00E32C53">
              <w:rPr>
                <w:sz w:val="20"/>
              </w:rPr>
              <w:t>sibh</w:t>
            </w:r>
            <w:proofErr w:type="spellEnd"/>
            <w:r w:rsidRPr="00E32C53">
              <w:rPr>
                <w:sz w:val="20"/>
              </w:rPr>
              <w:t xml:space="preserve"> leis a’ </w:t>
            </w:r>
            <w:proofErr w:type="spellStart"/>
            <w:r w:rsidRPr="00E32C53">
              <w:rPr>
                <w:sz w:val="20"/>
              </w:rPr>
              <w:t>phrothaid</w:t>
            </w:r>
            <w:proofErr w:type="spellEnd"/>
            <w:r w:rsidRPr="00E32C53">
              <w:rPr>
                <w:sz w:val="20"/>
              </w:rPr>
              <w:t>.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61052CB1" w14:textId="4A009BFE" w:rsidR="0005419B" w:rsidRPr="002B1207" w:rsidRDefault="0005419B" w:rsidP="00BF7D0A">
            <w:pPr>
              <w:rPr>
                <w:sz w:val="20"/>
              </w:rPr>
            </w:pPr>
          </w:p>
        </w:tc>
      </w:tr>
      <w:tr w:rsidR="0005419B" w14:paraId="63011828" w14:textId="77777777" w:rsidTr="00BE05AB">
        <w:tc>
          <w:tcPr>
            <w:tcW w:w="2830" w:type="dxa"/>
            <w:shd w:val="clear" w:color="auto" w:fill="F2F2F2" w:themeFill="background1" w:themeFillShade="F2"/>
          </w:tcPr>
          <w:p w14:paraId="25D2043B" w14:textId="77777777" w:rsidR="0005419B" w:rsidRPr="002B1207" w:rsidRDefault="0005419B" w:rsidP="00BF7D0A">
            <w:pPr>
              <w:rPr>
                <w:sz w:val="20"/>
              </w:rPr>
            </w:pPr>
            <w:proofErr w:type="spellStart"/>
            <w:r w:rsidRPr="002B1207">
              <w:rPr>
                <w:sz w:val="20"/>
              </w:rPr>
              <w:t>Teachd</w:t>
            </w:r>
            <w:proofErr w:type="spellEnd"/>
            <w:r w:rsidRPr="002B1207">
              <w:rPr>
                <w:sz w:val="20"/>
              </w:rPr>
              <w:t xml:space="preserve"> a-</w:t>
            </w:r>
            <w:proofErr w:type="spellStart"/>
            <w:r w:rsidRPr="002B1207">
              <w:rPr>
                <w:sz w:val="20"/>
              </w:rPr>
              <w:t>steach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Bliadhnail</w:t>
            </w:r>
            <w:proofErr w:type="spellEnd"/>
            <w:r w:rsidRPr="002B1207">
              <w:rPr>
                <w:sz w:val="20"/>
              </w:rPr>
              <w:t xml:space="preserve"> </w:t>
            </w:r>
            <w:proofErr w:type="spellStart"/>
            <w:r w:rsidRPr="002B1207">
              <w:rPr>
                <w:sz w:val="20"/>
              </w:rPr>
              <w:t>ris</w:t>
            </w:r>
            <w:proofErr w:type="spellEnd"/>
            <w:r w:rsidRPr="002B1207">
              <w:rPr>
                <w:sz w:val="20"/>
              </w:rPr>
              <w:t xml:space="preserve"> a </w:t>
            </w:r>
            <w:proofErr w:type="spellStart"/>
            <w:r w:rsidRPr="002B1207">
              <w:rPr>
                <w:sz w:val="20"/>
              </w:rPr>
              <w:t>bheilear</w:t>
            </w:r>
            <w:proofErr w:type="spellEnd"/>
            <w:r w:rsidRPr="002B1207">
              <w:rPr>
                <w:sz w:val="20"/>
              </w:rPr>
              <w:t xml:space="preserve"> an </w:t>
            </w:r>
            <w:proofErr w:type="spellStart"/>
            <w:r w:rsidRPr="002B1207">
              <w:rPr>
                <w:sz w:val="20"/>
              </w:rPr>
              <w:t>dùil</w:t>
            </w:r>
            <w:proofErr w:type="spellEnd"/>
            <w:r w:rsidRPr="002B1207">
              <w:rPr>
                <w:sz w:val="20"/>
              </w:rPr>
              <w:t>: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04F91757" w14:textId="146D336C" w:rsidR="0005419B" w:rsidRPr="002B1207" w:rsidRDefault="0005419B" w:rsidP="00BF7D0A">
            <w:pPr>
              <w:rPr>
                <w:sz w:val="20"/>
              </w:rPr>
            </w:pPr>
          </w:p>
        </w:tc>
      </w:tr>
    </w:tbl>
    <w:p w14:paraId="3C088F2C" w14:textId="77777777" w:rsidR="0005419B" w:rsidRPr="0005419B" w:rsidRDefault="0005419B" w:rsidP="0005419B"/>
    <w:p w14:paraId="2F696041" w14:textId="77777777" w:rsidR="00041EF8" w:rsidRPr="00FF7768" w:rsidRDefault="00FF7768" w:rsidP="00D3646C">
      <w:pPr>
        <w:pStyle w:val="Heading3"/>
        <w:tabs>
          <w:tab w:val="left" w:pos="720"/>
          <w:tab w:val="left" w:pos="5589"/>
        </w:tabs>
      </w:pPr>
      <w:r>
        <w:tab/>
      </w:r>
      <w:r w:rsidR="00D3646C">
        <w:tab/>
      </w:r>
    </w:p>
    <w:sectPr w:rsidR="00041EF8" w:rsidRPr="00FF7768" w:rsidSect="00D3646C">
      <w:headerReference w:type="default" r:id="rId7"/>
      <w:footerReference w:type="default" r:id="rId8"/>
      <w:pgSz w:w="11906" w:h="16838"/>
      <w:pgMar w:top="2410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A843C" w14:textId="77777777" w:rsidR="00091B85" w:rsidRDefault="00091B85" w:rsidP="001F38DD">
      <w:pPr>
        <w:spacing w:before="0" w:after="0" w:line="240" w:lineRule="auto"/>
      </w:pPr>
      <w:r>
        <w:separator/>
      </w:r>
    </w:p>
  </w:endnote>
  <w:endnote w:type="continuationSeparator" w:id="0">
    <w:p w14:paraId="77A21CEC" w14:textId="77777777" w:rsidR="00091B85" w:rsidRDefault="00091B85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5C2E27CB-A3DC-4720-A96D-91D6E47B6F72}"/>
    <w:embedBold r:id="rId2" w:fontKey="{ECDA90BB-77E7-468D-ABCF-92E65B997CAC}"/>
    <w:embedItalic r:id="rId3" w:fontKey="{E0BC1FA5-C2B4-4EF2-B839-A8F9AF47EEB0}"/>
    <w:embedBoldItalic r:id="rId4" w:fontKey="{64633DCB-B853-44BD-B0D6-E255DBBB3267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984FBD5-412D-47ED-B28E-8DC6A2C82B32}"/>
    <w:embedBold r:id="rId6" w:fontKey="{49EE977C-D34E-4352-B968-B916DABA1608}"/>
  </w:font>
  <w:font w:name="Sequel Neue">
    <w:altName w:val="Arial"/>
    <w:charset w:val="00"/>
    <w:family w:val="auto"/>
    <w:pitch w:val="variable"/>
    <w:sig w:usb0="00000007" w:usb1="00000000" w:usb2="00000000" w:usb3="00000000" w:csb0="00000083" w:csb1="00000000"/>
    <w:embedRegular r:id="rId7" w:fontKey="{9C9AE996-3BD6-45EF-85A5-A6906D130A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C864DEE-BEF7-4063-AC10-10BF3425F840}"/>
    <w:embedBold r:id="rId9" w:fontKey="{CBA886ED-8B1E-42B5-820A-588801BB61BE}"/>
    <w:embedItalic r:id="rId10" w:fontKey="{B3EAA177-0489-46A2-ADC3-5DA5AA41AFE2}"/>
    <w:embedBoldItalic r:id="rId11" w:fontKey="{7F1F18FC-5A71-47D2-B354-394CA8ACA45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070E0D6D-87BC-496C-AE28-0DFFE3F15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847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2F9F7A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05A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805F9FE" w14:textId="77777777"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B9AE" w14:textId="77777777" w:rsidR="00091B85" w:rsidRDefault="00091B85" w:rsidP="001F38DD">
      <w:pPr>
        <w:spacing w:before="0" w:after="0" w:line="240" w:lineRule="auto"/>
      </w:pPr>
      <w:r>
        <w:separator/>
      </w:r>
    </w:p>
  </w:footnote>
  <w:footnote w:type="continuationSeparator" w:id="0">
    <w:p w14:paraId="2DADA74E" w14:textId="77777777" w:rsidR="00091B85" w:rsidRDefault="00091B85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47A51" w14:textId="77777777" w:rsidR="001F38DD" w:rsidRDefault="00DE77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433FAA" wp14:editId="73EE14F4">
          <wp:simplePos x="0" y="0"/>
          <wp:positionH relativeFrom="column">
            <wp:posOffset>-253654</wp:posOffset>
          </wp:positionH>
          <wp:positionV relativeFrom="paragraph">
            <wp:posOffset>-38100</wp:posOffset>
          </wp:positionV>
          <wp:extent cx="2159635" cy="116395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116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B149F"/>
    <w:multiLevelType w:val="hybridMultilevel"/>
    <w:tmpl w:val="BC988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27C2D"/>
    <w:multiLevelType w:val="hybridMultilevel"/>
    <w:tmpl w:val="00089A6C"/>
    <w:lvl w:ilvl="0" w:tplc="A3C2DD6A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7F6950"/>
    <w:multiLevelType w:val="hybridMultilevel"/>
    <w:tmpl w:val="3CAC0CD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402897"/>
    <w:multiLevelType w:val="hybridMultilevel"/>
    <w:tmpl w:val="F2044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05659082">
    <w:abstractNumId w:val="15"/>
  </w:num>
  <w:num w:numId="2" w16cid:durableId="1218318890">
    <w:abstractNumId w:val="15"/>
  </w:num>
  <w:num w:numId="3" w16cid:durableId="1587618488">
    <w:abstractNumId w:val="14"/>
  </w:num>
  <w:num w:numId="4" w16cid:durableId="1019546046">
    <w:abstractNumId w:val="14"/>
  </w:num>
  <w:num w:numId="5" w16cid:durableId="1980115129">
    <w:abstractNumId w:val="14"/>
  </w:num>
  <w:num w:numId="6" w16cid:durableId="115563911">
    <w:abstractNumId w:val="17"/>
  </w:num>
  <w:num w:numId="7" w16cid:durableId="1769500432">
    <w:abstractNumId w:val="10"/>
  </w:num>
  <w:num w:numId="8" w16cid:durableId="18220349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5749378">
    <w:abstractNumId w:val="11"/>
  </w:num>
  <w:num w:numId="10" w16cid:durableId="1306086672">
    <w:abstractNumId w:val="19"/>
  </w:num>
  <w:num w:numId="11" w16cid:durableId="1682468626">
    <w:abstractNumId w:val="19"/>
  </w:num>
  <w:num w:numId="12" w16cid:durableId="1821731265">
    <w:abstractNumId w:val="9"/>
  </w:num>
  <w:num w:numId="13" w16cid:durableId="1469591968">
    <w:abstractNumId w:val="7"/>
  </w:num>
  <w:num w:numId="14" w16cid:durableId="1911452962">
    <w:abstractNumId w:val="6"/>
  </w:num>
  <w:num w:numId="15" w16cid:durableId="685834642">
    <w:abstractNumId w:val="5"/>
  </w:num>
  <w:num w:numId="16" w16cid:durableId="919289188">
    <w:abstractNumId w:val="4"/>
  </w:num>
  <w:num w:numId="17" w16cid:durableId="1361319160">
    <w:abstractNumId w:val="8"/>
  </w:num>
  <w:num w:numId="18" w16cid:durableId="342825270">
    <w:abstractNumId w:val="3"/>
  </w:num>
  <w:num w:numId="19" w16cid:durableId="1454328939">
    <w:abstractNumId w:val="2"/>
  </w:num>
  <w:num w:numId="20" w16cid:durableId="56513112">
    <w:abstractNumId w:val="1"/>
  </w:num>
  <w:num w:numId="21" w16cid:durableId="1095174094">
    <w:abstractNumId w:val="0"/>
  </w:num>
  <w:num w:numId="22" w16cid:durableId="749884500">
    <w:abstractNumId w:val="13"/>
  </w:num>
  <w:num w:numId="23" w16cid:durableId="790784269">
    <w:abstractNumId w:val="18"/>
  </w:num>
  <w:num w:numId="24" w16cid:durableId="695425414">
    <w:abstractNumId w:val="12"/>
  </w:num>
  <w:num w:numId="25" w16cid:durableId="1746148786">
    <w:abstractNumId w:val="13"/>
  </w:num>
  <w:num w:numId="26" w16cid:durableId="7298865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19B"/>
    <w:rsid w:val="00014E69"/>
    <w:rsid w:val="0003737A"/>
    <w:rsid w:val="00041EF8"/>
    <w:rsid w:val="00042E42"/>
    <w:rsid w:val="0005419B"/>
    <w:rsid w:val="00091B85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F38DD"/>
    <w:rsid w:val="00221DD7"/>
    <w:rsid w:val="00247B24"/>
    <w:rsid w:val="002B1207"/>
    <w:rsid w:val="002D6B6E"/>
    <w:rsid w:val="00323304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24F9"/>
    <w:rsid w:val="00734E76"/>
    <w:rsid w:val="007628CA"/>
    <w:rsid w:val="007C1B80"/>
    <w:rsid w:val="007E7241"/>
    <w:rsid w:val="007F6CA0"/>
    <w:rsid w:val="00801F1D"/>
    <w:rsid w:val="00827EB1"/>
    <w:rsid w:val="00850F63"/>
    <w:rsid w:val="00884B1A"/>
    <w:rsid w:val="008A16FF"/>
    <w:rsid w:val="008E785E"/>
    <w:rsid w:val="0094675B"/>
    <w:rsid w:val="00951A09"/>
    <w:rsid w:val="0096257E"/>
    <w:rsid w:val="009732EC"/>
    <w:rsid w:val="00992C2E"/>
    <w:rsid w:val="00A027EA"/>
    <w:rsid w:val="00A05EA9"/>
    <w:rsid w:val="00A23E81"/>
    <w:rsid w:val="00A3278F"/>
    <w:rsid w:val="00A4257C"/>
    <w:rsid w:val="00A503F4"/>
    <w:rsid w:val="00A726F8"/>
    <w:rsid w:val="00A90D9B"/>
    <w:rsid w:val="00AF3401"/>
    <w:rsid w:val="00B659A9"/>
    <w:rsid w:val="00BA5BF4"/>
    <w:rsid w:val="00BD2DD0"/>
    <w:rsid w:val="00BE0296"/>
    <w:rsid w:val="00BE05AB"/>
    <w:rsid w:val="00C46303"/>
    <w:rsid w:val="00CA087E"/>
    <w:rsid w:val="00CC7089"/>
    <w:rsid w:val="00CE39D4"/>
    <w:rsid w:val="00CF38CE"/>
    <w:rsid w:val="00CF40B7"/>
    <w:rsid w:val="00CF6DAB"/>
    <w:rsid w:val="00D04E94"/>
    <w:rsid w:val="00D3646C"/>
    <w:rsid w:val="00D639DE"/>
    <w:rsid w:val="00D82B57"/>
    <w:rsid w:val="00D9653F"/>
    <w:rsid w:val="00DA38D9"/>
    <w:rsid w:val="00DC5C4C"/>
    <w:rsid w:val="00DE772E"/>
    <w:rsid w:val="00E30E02"/>
    <w:rsid w:val="00E32C53"/>
    <w:rsid w:val="00E7167F"/>
    <w:rsid w:val="00E736D1"/>
    <w:rsid w:val="00EA35DB"/>
    <w:rsid w:val="00ED6B0E"/>
    <w:rsid w:val="00EE2A6A"/>
    <w:rsid w:val="00F54741"/>
    <w:rsid w:val="00FC11EE"/>
    <w:rsid w:val="00FD2371"/>
    <w:rsid w:val="00FF3CE9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3A72C"/>
  <w15:chartTrackingRefBased/>
  <w15:docId w15:val="{49C56534-7B7F-4472-9CDA-586B19D9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19B"/>
    <w:pPr>
      <w:widowControl w:val="0"/>
      <w:spacing w:line="360" w:lineRule="auto"/>
      <w:jc w:val="left"/>
    </w:pPr>
    <w:rPr>
      <w:rFonts w:ascii="Open Sans" w:hAnsi="Open Sans" w:cs="Lucida Sans"/>
      <w:color w:val="575757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5419B"/>
    <w:pPr>
      <w:spacing w:before="240" w:line="240" w:lineRule="auto"/>
      <w:ind w:right="-427"/>
      <w:outlineLvl w:val="0"/>
    </w:pPr>
    <w:rPr>
      <w:rFonts w:ascii="Sequel Neue" w:hAnsi="Sequel Neue"/>
      <w:color w:val="BA0F6B" w:themeColor="accent1"/>
      <w:sz w:val="48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37A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F7768"/>
    <w:pPr>
      <w:outlineLvl w:val="2"/>
    </w:pPr>
    <w:rPr>
      <w:b/>
      <w:color w:val="009DA0" w:themeColor="accen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7768"/>
    <w:pPr>
      <w:keepNext/>
      <w:keepLines/>
      <w:spacing w:before="40"/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FCD00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575757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3737A"/>
    <w:rPr>
      <w:rFonts w:ascii="Sequel Neue" w:hAnsi="Sequel Neue" w:cs="Lucida Sans"/>
      <w:color w:val="575757"/>
      <w:sz w:val="36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5419B"/>
    <w:rPr>
      <w:rFonts w:ascii="Sequel Neue" w:hAnsi="Sequel Neue" w:cs="Lucida Sans"/>
      <w:color w:val="BA0F6B" w:themeColor="accent1"/>
      <w:sz w:val="48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F7768"/>
    <w:rPr>
      <w:rFonts w:ascii="Open Sans" w:hAnsi="Open Sans" w:cs="Lucida Sans"/>
      <w:b/>
      <w:color w:val="009DA0" w:themeColor="accent2"/>
      <w:sz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F7768"/>
    <w:rPr>
      <w:rFonts w:ascii="Open Sans" w:eastAsiaTheme="majorEastAsia" w:hAnsi="Open Sans" w:cstheme="majorBidi"/>
      <w:b/>
      <w:color w:val="575757"/>
      <w:sz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FCD00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575757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919191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aliases w:val="Bullet Point List"/>
    <w:basedOn w:val="Normal"/>
    <w:uiPriority w:val="34"/>
    <w:qFormat/>
    <w:rsid w:val="00FF7768"/>
    <w:pPr>
      <w:numPr>
        <w:numId w:val="22"/>
      </w:numPr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FF7768"/>
    <w:pPr>
      <w:spacing w:before="240" w:after="240"/>
      <w:ind w:left="1418"/>
    </w:pPr>
    <w:rPr>
      <w:i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FF7768"/>
    <w:rPr>
      <w:rFonts w:ascii="Open Sans" w:hAnsi="Open Sans" w:cs="Lucida Sans"/>
      <w:i/>
      <w:color w:val="575757"/>
      <w:sz w:val="24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rFonts w:eastAsia="Calibri"/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rsid w:val="00513DDE"/>
    <w:rPr>
      <w:rFonts w:ascii="Calibri" w:hAnsi="Calibri"/>
      <w:i/>
      <w:iCs/>
      <w:color w:val="919191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818181" w:themeColor="text1" w:themeTint="BF"/>
      <w:u w:val="single" w:color="AAAAAA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 w:val="0"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 w:val="0"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FF7768"/>
    <w:rPr>
      <w:rFonts w:eastAsiaTheme="majorEastAsia" w:cstheme="majorBidi"/>
      <w:color w:val="009DA0" w:themeColor="accent2"/>
      <w:szCs w:val="30"/>
      <w:u w:val="single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rsid w:val="00FF7768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FF7768"/>
    <w:rPr>
      <w:rFonts w:ascii="Open Sans" w:hAnsi="Open Sans" w:cs="Calibri"/>
      <w:b/>
      <w:bCs/>
      <w:color w:val="575757"/>
      <w:sz w:val="24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table" w:styleId="TableGrid">
    <w:name w:val="Table Grid"/>
    <w:basedOn w:val="TableNormal"/>
    <w:uiPriority w:val="39"/>
    <w:rsid w:val="0005419B"/>
    <w:pPr>
      <w:spacing w:before="0" w:after="0" w:line="240" w:lineRule="auto"/>
      <w:jc w:val="left"/>
    </w:pPr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A%20International\TEMP%20FOLDER%20-%20SEA%20Brand%202023\2.%20Core%20Brand%20Materials%20and%20Decks\Word%20Templates\SEA%20Word%20Template.dotx" TargetMode="External"/></Relationships>
</file>

<file path=word/theme/theme1.xml><?xml version="1.0" encoding="utf-8"?>
<a:theme xmlns:a="http://schemas.openxmlformats.org/drawingml/2006/main" name="SEA 2023">
  <a:themeElements>
    <a:clrScheme name="SEA 2023">
      <a:dk1>
        <a:srgbClr val="575757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C2E45"/>
      </a:accent3>
      <a:accent4>
        <a:srgbClr val="FFCD00"/>
      </a:accent4>
      <a:accent5>
        <a:srgbClr val="575757"/>
      </a:accent5>
      <a:accent6>
        <a:srgbClr val="E7E6E6"/>
      </a:accent6>
      <a:hlink>
        <a:srgbClr val="009DA0"/>
      </a:hlink>
      <a:folHlink>
        <a:srgbClr val="BA0F6B"/>
      </a:folHlink>
    </a:clrScheme>
    <a:fontScheme name="SEA 2023">
      <a:majorFont>
        <a:latin typeface="Sequel Neue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 Word Template</Template>
  <TotalTime>2</TotalTime>
  <Pages>3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Annand</dc:creator>
  <cp:keywords/>
  <dc:description/>
  <cp:lastModifiedBy>Iain Boyd</cp:lastModifiedBy>
  <cp:revision>5</cp:revision>
  <cp:lastPrinted>2023-05-18T15:36:00Z</cp:lastPrinted>
  <dcterms:created xsi:type="dcterms:W3CDTF">2023-09-20T14:08:00Z</dcterms:created>
  <dcterms:modified xsi:type="dcterms:W3CDTF">2023-09-20T14:10:00Z</dcterms:modified>
</cp:coreProperties>
</file>